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731103B4" w14:textId="54080F93" w:rsidR="008A074F" w:rsidRPr="00BA4E80" w:rsidRDefault="00BA4E80" w:rsidP="008A074F">
            <w:pPr>
              <w:spacing w:before="634" w:line="206" w:lineRule="auto"/>
              <w:ind w:right="145"/>
              <w:jc w:val="center"/>
              <w:rPr>
                <w:rFonts w:ascii="Manrope" w:hAnsi="Manrope"/>
                <w:color w:val="FFFFFF" w:themeColor="background1"/>
                <w:sz w:val="46"/>
              </w:rPr>
            </w:pPr>
            <w:proofErr w:type="spellStart"/>
            <w:r w:rsidRPr="00BA4E80">
              <w:rPr>
                <w:rFonts w:ascii="Manrope" w:hAnsi="Manrope"/>
                <w:color w:val="FFFFFF" w:themeColor="background1"/>
                <w:sz w:val="46"/>
              </w:rPr>
              <w:t>Lamledge</w:t>
            </w:r>
            <w:proofErr w:type="spellEnd"/>
            <w:r w:rsidRPr="00BA4E80">
              <w:rPr>
                <w:rFonts w:ascii="Manrope" w:hAnsi="Manrope"/>
                <w:color w:val="FFFFFF" w:themeColor="background1"/>
                <w:sz w:val="46"/>
              </w:rPr>
              <w:t xml:space="preserve"> School</w:t>
            </w:r>
          </w:p>
          <w:p w14:paraId="2A78E506" w14:textId="51DA1FE7" w:rsidR="00D462C7" w:rsidRPr="00023E55" w:rsidRDefault="00BA4E80" w:rsidP="00BA4E80">
            <w:pPr>
              <w:pStyle w:val="CoverTitle"/>
              <w:jc w:val="center"/>
            </w:pPr>
            <w:r w:rsidRPr="00BA4E80">
              <w:drawing>
                <wp:inline distT="0" distB="0" distL="0" distR="0" wp14:anchorId="3806C83F" wp14:editId="773CDEDE">
                  <wp:extent cx="1457325" cy="1343025"/>
                  <wp:effectExtent l="0" t="0" r="9525" b="9525"/>
                  <wp:docPr id="46410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0860" name=""/>
                          <pic:cNvPicPr/>
                        </pic:nvPicPr>
                        <pic:blipFill>
                          <a:blip r:embed="rId11"/>
                          <a:stretch>
                            <a:fillRect/>
                          </a:stretch>
                        </pic:blipFill>
                        <pic:spPr>
                          <a:xfrm>
                            <a:off x="0" y="0"/>
                            <a:ext cx="1457325" cy="1343025"/>
                          </a:xfrm>
                          <a:prstGeom prst="rect">
                            <a:avLst/>
                          </a:prstGeom>
                        </pic:spPr>
                      </pic:pic>
                    </a:graphicData>
                  </a:graphic>
                </wp:inline>
              </w:drawing>
            </w: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000000"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 xml:space="preserve">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w:t>
      </w:r>
      <w:r w:rsidRPr="00AA2FC5">
        <w:rPr>
          <w:rFonts w:ascii="Work Sans" w:eastAsia="Aptos" w:hAnsi="Work Sans" w:cs="Tahoma"/>
          <w:kern w:val="22"/>
          <w:sz w:val="24"/>
        </w:rPr>
        <w:lastRenderedPageBreak/>
        <w:t>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42BA62DA"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w:t>
      </w:r>
      <w:r w:rsidR="00BA4E80">
        <w:rPr>
          <w:rFonts w:ascii="Work Sans" w:eastAsia="Aptos" w:hAnsi="Work Sans" w:cs="Tahoma"/>
          <w:kern w:val="22"/>
          <w:sz w:val="24"/>
        </w:rPr>
        <w:t xml:space="preserve"> </w:t>
      </w:r>
      <w:r w:rsidRPr="000A289C">
        <w:rPr>
          <w:rFonts w:ascii="Work Sans" w:eastAsia="Aptos" w:hAnsi="Work Sans" w:cs="Tahoma"/>
          <w:kern w:val="22"/>
          <w:sz w:val="24"/>
        </w:rPr>
        <w:t>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lastRenderedPageBreak/>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356E1CE6"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hyperlink r:id="rId21" w:history="1">
        <w:r w:rsidR="00BA4E80" w:rsidRPr="00BA4E80">
          <w:rPr>
            <w:rStyle w:val="Hyperlink"/>
            <w:rFonts w:ascii="Work Sans" w:eastAsia="Aptos" w:hAnsi="Work Sans" w:cs="Tahoma"/>
            <w:kern w:val="22"/>
            <w:sz w:val="24"/>
          </w:rPr>
          <w:t xml:space="preserve">Welcome to </w:t>
        </w:r>
        <w:proofErr w:type="spellStart"/>
        <w:r w:rsidR="00BA4E80" w:rsidRPr="00BA4E80">
          <w:rPr>
            <w:rStyle w:val="Hyperlink"/>
            <w:rFonts w:ascii="Work Sans" w:eastAsia="Aptos" w:hAnsi="Work Sans" w:cs="Tahoma"/>
            <w:kern w:val="22"/>
            <w:sz w:val="24"/>
          </w:rPr>
          <w:t>Lamledge</w:t>
        </w:r>
        <w:proofErr w:type="spellEnd"/>
        <w:r w:rsidR="00BA4E80" w:rsidRPr="00BA4E80">
          <w:rPr>
            <w:rStyle w:val="Hyperlink"/>
            <w:rFonts w:ascii="Work Sans" w:eastAsia="Aptos" w:hAnsi="Work Sans" w:cs="Tahoma"/>
            <w:kern w:val="22"/>
            <w:sz w:val="24"/>
          </w:rPr>
          <w:t xml:space="preserve"> School</w:t>
        </w:r>
      </w:hyperlink>
      <w:r w:rsidR="00BA4E80">
        <w:rPr>
          <w:rFonts w:ascii="Work Sans" w:eastAsia="Aptos" w:hAnsi="Work Sans" w:cs="Tahoma"/>
          <w:kern w:val="22"/>
          <w:sz w:val="24"/>
        </w:rPr>
        <w:t xml:space="preserve"> </w:t>
      </w:r>
      <w:r w:rsidRPr="00AA2FC5">
        <w:rPr>
          <w:rFonts w:ascii="Work Sans" w:eastAsia="Aptos" w:hAnsi="Work Sans" w:cs="Tahoma"/>
          <w:kern w:val="22"/>
          <w:sz w:val="24"/>
        </w:rPr>
        <w:t>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BA4E80"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t>
      </w:r>
      <w:r w:rsidRPr="00BA4E80">
        <w:rPr>
          <w:rFonts w:ascii="Work Sans" w:eastAsia="Aptos" w:hAnsi="Work Sans" w:cs="Tahoma"/>
          <w:kern w:val="22"/>
          <w:sz w:val="24"/>
        </w:rPr>
        <w:t>when at the site.</w:t>
      </w:r>
    </w:p>
    <w:p w14:paraId="366A5CC3" w14:textId="3F8343AF" w:rsidR="00E9732C" w:rsidRPr="00BA4E80"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BA4E80">
        <w:rPr>
          <w:rFonts w:ascii="Work Sans" w:eastAsia="Aptos" w:hAnsi="Work Sans" w:cs="Tahoma"/>
          <w:b/>
          <w:bCs/>
          <w:kern w:val="22"/>
          <w:sz w:val="24"/>
        </w:rPr>
        <w:t xml:space="preserve">School Based and/or Classroom-Based Apps </w:t>
      </w:r>
      <w:r w:rsidRPr="00BA4E80">
        <w:rPr>
          <w:rFonts w:ascii="Work Sans" w:eastAsia="Aptos" w:hAnsi="Work Sans" w:cs="Tahoma"/>
          <w:kern w:val="22"/>
          <w:sz w:val="24"/>
        </w:rPr>
        <w:t xml:space="preserve">- used to share updates, homework assignments, and direct communication between parents/carers and school/teachers, including </w:t>
      </w:r>
      <w:r w:rsidR="00BA4E80" w:rsidRPr="00BA4E80">
        <w:rPr>
          <w:rFonts w:ascii="Work Sans" w:eastAsia="Aptos" w:hAnsi="Work Sans" w:cs="Tahoma"/>
          <w:kern w:val="22"/>
          <w:sz w:val="24"/>
        </w:rPr>
        <w:t>Isams</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lastRenderedPageBreak/>
        <w:t>Information about before and after-school provision</w:t>
      </w:r>
    </w:p>
    <w:p w14:paraId="75F43101" w14:textId="77777777" w:rsidR="00BA4E80" w:rsidRDefault="00E9732C" w:rsidP="00BA4E80">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36B03D57" w14:textId="4F27631D" w:rsidR="00546B71" w:rsidRPr="00BA4E80" w:rsidRDefault="00BA4E80" w:rsidP="00BA4E80">
      <w:pPr>
        <w:pStyle w:val="ListParagraph"/>
        <w:numPr>
          <w:ilvl w:val="0"/>
          <w:numId w:val="8"/>
        </w:numPr>
        <w:spacing w:after="20" w:line="240" w:lineRule="auto"/>
        <w:rPr>
          <w:rFonts w:ascii="Work Sans" w:eastAsia="Aptos" w:hAnsi="Work Sans" w:cs="Tahoma"/>
          <w:kern w:val="22"/>
          <w:sz w:val="24"/>
        </w:rPr>
      </w:pPr>
      <w:proofErr w:type="spellStart"/>
      <w:r>
        <w:rPr>
          <w:rFonts w:ascii="Work Sans" w:eastAsia="Aptos" w:hAnsi="Work Sans" w:cs="Tahoma"/>
          <w:kern w:val="22"/>
          <w:sz w:val="24"/>
        </w:rPr>
        <w:t>Lamledge</w:t>
      </w:r>
      <w:proofErr w:type="spellEnd"/>
      <w:r>
        <w:rPr>
          <w:rFonts w:ascii="Work Sans" w:eastAsia="Aptos" w:hAnsi="Work Sans" w:cs="Tahoma"/>
          <w:kern w:val="22"/>
          <w:sz w:val="24"/>
        </w:rPr>
        <w:t xml:space="preserve"> School Facebook-used to celebrate student success and share news and upcoming events.</w:t>
      </w:r>
      <w:r w:rsidR="00546B71" w:rsidRPr="00BA4E80">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w:t>
      </w:r>
      <w:r w:rsidRPr="00AA2FC5">
        <w:rPr>
          <w:rFonts w:ascii="Work Sans" w:eastAsia="Aptos" w:hAnsi="Work Sans" w:cs="Tahoma"/>
          <w:kern w:val="22"/>
          <w:sz w:val="24"/>
        </w:rPr>
        <w:lastRenderedPageBreak/>
        <w:t>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3B0A1279" w:rsidR="00E9732C" w:rsidRPr="00AA2FC5" w:rsidRDefault="00E9732C" w:rsidP="00E9732C">
      <w:pPr>
        <w:jc w:val="both"/>
        <w:rPr>
          <w:rFonts w:ascii="Work Sans" w:eastAsia="Aptos" w:hAnsi="Work Sans" w:cs="Tahoma"/>
          <w:kern w:val="22"/>
          <w:sz w:val="24"/>
        </w:rPr>
      </w:pPr>
      <w:r w:rsidRPr="00BA4E80">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BA4E80">
        <w:rPr>
          <w:rFonts w:ascii="Work Sans" w:eastAsia="Aptos" w:hAnsi="Work Sans" w:cs="Tahoma"/>
          <w:b/>
          <w:bCs/>
          <w:kern w:val="22"/>
          <w:sz w:val="24"/>
        </w:rPr>
        <w:t xml:space="preserve"> </w:t>
      </w:r>
      <w:r w:rsidRPr="00BA4E80">
        <w:rPr>
          <w:rFonts w:ascii="Work Sans" w:eastAsia="Aptos" w:hAnsi="Work Sans" w:cs="Tahoma"/>
          <w:kern w:val="22"/>
          <w:sz w:val="24"/>
        </w:rPr>
        <w:t xml:space="preserve">school support services. Parents and carers can request to reach out to the school clinical </w:t>
      </w:r>
      <w:proofErr w:type="gramStart"/>
      <w:r w:rsidRPr="00BA4E80">
        <w:rPr>
          <w:rFonts w:ascii="Work Sans" w:eastAsia="Aptos" w:hAnsi="Work Sans" w:cs="Tahoma"/>
          <w:kern w:val="22"/>
          <w:sz w:val="24"/>
        </w:rPr>
        <w:t>team  or</w:t>
      </w:r>
      <w:proofErr w:type="gramEnd"/>
      <w:r w:rsidRPr="00BA4E80">
        <w:rPr>
          <w:rFonts w:ascii="Work Sans" w:eastAsia="Aptos" w:hAnsi="Work Sans" w:cs="Tahoma"/>
          <w:kern w:val="22"/>
          <w:sz w:val="24"/>
        </w:rPr>
        <w:t xml:space="preserve"> family liaison teams for assistance.  This support will enable the framing of one another’s challenges constructively and supportively. The </w:t>
      </w:r>
      <w:proofErr w:type="gramStart"/>
      <w:r w:rsidRPr="00BA4E80">
        <w:rPr>
          <w:rFonts w:ascii="Work Sans" w:eastAsia="Aptos" w:hAnsi="Work Sans" w:cs="Tahoma"/>
          <w:kern w:val="22"/>
          <w:sz w:val="24"/>
        </w:rPr>
        <w:t>ultimate goal</w:t>
      </w:r>
      <w:proofErr w:type="gramEnd"/>
      <w:r w:rsidRPr="00BA4E80">
        <w:rPr>
          <w:rFonts w:ascii="Work Sans" w:eastAsia="Aptos" w:hAnsi="Work Sans" w:cs="Tahoma"/>
          <w:kern w:val="22"/>
          <w:sz w:val="24"/>
        </w:rPr>
        <w:t xml:space="preserve"> is always to foster a collaborative and respectful partnership between parents/carers and the school, ensuring the best outcomes for our</w:t>
      </w:r>
      <w:r w:rsidRPr="00AA2FC5">
        <w:rPr>
          <w:rFonts w:ascii="Work Sans" w:eastAsia="Aptos" w:hAnsi="Work Sans" w:cs="Tahoma"/>
          <w:kern w:val="22"/>
          <w:sz w:val="24"/>
        </w:rPr>
        <w:t xml:space="preserve">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5A57AD2A" w14:textId="7F638AFC" w:rsidR="00D75C53" w:rsidRDefault="00BA4E80">
      <w:pPr>
        <w:rPr>
          <w:rFonts w:ascii="Work Sans" w:eastAsia="Aptos" w:hAnsi="Work Sans" w:cs="Tahoma"/>
          <w:kern w:val="22"/>
          <w:sz w:val="24"/>
        </w:rPr>
      </w:pPr>
      <w:proofErr w:type="spellStart"/>
      <w:r>
        <w:rPr>
          <w:rFonts w:ascii="Work Sans" w:eastAsia="Aptos" w:hAnsi="Work Sans" w:cs="Tahoma"/>
          <w:kern w:val="22"/>
          <w:sz w:val="24"/>
        </w:rPr>
        <w:t>Lamledge</w:t>
      </w:r>
      <w:proofErr w:type="spellEnd"/>
      <w:r>
        <w:rPr>
          <w:rFonts w:ascii="Work Sans" w:eastAsia="Aptos" w:hAnsi="Work Sans" w:cs="Tahoma"/>
          <w:kern w:val="22"/>
          <w:sz w:val="24"/>
        </w:rPr>
        <w:t xml:space="preserve"> School</w:t>
      </w:r>
    </w:p>
    <w:p w14:paraId="7AD58841" w14:textId="2D086A19" w:rsidR="00BA4E80" w:rsidRDefault="00BA4E80">
      <w:pPr>
        <w:rPr>
          <w:rFonts w:ascii="Work Sans" w:eastAsia="Aptos" w:hAnsi="Work Sans" w:cs="Tahoma"/>
          <w:kern w:val="22"/>
          <w:sz w:val="24"/>
        </w:rPr>
      </w:pPr>
      <w:proofErr w:type="spellStart"/>
      <w:r>
        <w:rPr>
          <w:rFonts w:ascii="Work Sans" w:eastAsia="Aptos" w:hAnsi="Work Sans" w:cs="Tahoma"/>
          <w:kern w:val="22"/>
          <w:sz w:val="24"/>
        </w:rPr>
        <w:t>Lamledge</w:t>
      </w:r>
      <w:proofErr w:type="spellEnd"/>
      <w:r>
        <w:rPr>
          <w:rFonts w:ascii="Work Sans" w:eastAsia="Aptos" w:hAnsi="Work Sans" w:cs="Tahoma"/>
          <w:kern w:val="22"/>
          <w:sz w:val="24"/>
        </w:rPr>
        <w:t xml:space="preserve"> Lane</w:t>
      </w:r>
    </w:p>
    <w:p w14:paraId="0E45DCAE" w14:textId="1C6C92EA" w:rsidR="00BA4E80" w:rsidRDefault="00BA4E80">
      <w:pPr>
        <w:rPr>
          <w:rFonts w:ascii="Work Sans" w:eastAsia="Aptos" w:hAnsi="Work Sans" w:cs="Tahoma"/>
          <w:kern w:val="22"/>
          <w:sz w:val="24"/>
        </w:rPr>
      </w:pPr>
      <w:r>
        <w:rPr>
          <w:rFonts w:ascii="Work Sans" w:eastAsia="Aptos" w:hAnsi="Work Sans" w:cs="Tahoma"/>
          <w:kern w:val="22"/>
          <w:sz w:val="24"/>
        </w:rPr>
        <w:t>Shifnal</w:t>
      </w:r>
    </w:p>
    <w:p w14:paraId="7A271661" w14:textId="7AAA79C3" w:rsidR="00BA4E80" w:rsidRDefault="00BA4E80">
      <w:pPr>
        <w:rPr>
          <w:rFonts w:ascii="Work Sans" w:eastAsia="Aptos" w:hAnsi="Work Sans" w:cs="Tahoma"/>
          <w:kern w:val="22"/>
          <w:sz w:val="24"/>
        </w:rPr>
      </w:pPr>
      <w:r>
        <w:rPr>
          <w:rFonts w:ascii="Work Sans" w:eastAsia="Aptos" w:hAnsi="Work Sans" w:cs="Tahoma"/>
          <w:kern w:val="22"/>
          <w:sz w:val="24"/>
        </w:rPr>
        <w:t>Shropshire</w:t>
      </w:r>
    </w:p>
    <w:p w14:paraId="2E7F5F89" w14:textId="7649232C" w:rsidR="00BA4E80" w:rsidRDefault="00BA4E80">
      <w:pPr>
        <w:rPr>
          <w:rFonts w:ascii="Work Sans" w:eastAsia="Aptos" w:hAnsi="Work Sans" w:cs="Tahoma"/>
          <w:kern w:val="22"/>
          <w:sz w:val="24"/>
        </w:rPr>
      </w:pPr>
      <w:r>
        <w:rPr>
          <w:rFonts w:ascii="Work Sans" w:eastAsia="Aptos" w:hAnsi="Work Sans" w:cs="Tahoma"/>
          <w:kern w:val="22"/>
          <w:sz w:val="24"/>
        </w:rPr>
        <w:t>TF11 8SD</w:t>
      </w:r>
    </w:p>
    <w:p w14:paraId="54FFF671" w14:textId="77777777" w:rsidR="00BA4E80" w:rsidRDefault="00BA4E80">
      <w:pPr>
        <w:rPr>
          <w:rFonts w:ascii="Work Sans" w:eastAsia="Aptos" w:hAnsi="Work Sans" w:cs="Tahoma"/>
          <w:kern w:val="22"/>
          <w:sz w:val="24"/>
        </w:rPr>
      </w:pPr>
    </w:p>
    <w:p w14:paraId="227FF0E5" w14:textId="6A1455D1" w:rsidR="00BA4E80" w:rsidRDefault="00BA4E80">
      <w:pPr>
        <w:rPr>
          <w:rFonts w:ascii="Work Sans" w:eastAsia="Aptos" w:hAnsi="Work Sans" w:cs="Tahoma"/>
          <w:kern w:val="22"/>
          <w:sz w:val="24"/>
        </w:rPr>
      </w:pPr>
      <w:r>
        <w:rPr>
          <w:rFonts w:ascii="Work Sans" w:eastAsia="Aptos" w:hAnsi="Work Sans" w:cs="Tahoma"/>
          <w:kern w:val="22"/>
          <w:sz w:val="24"/>
        </w:rPr>
        <w:t>01952 468220</w:t>
      </w:r>
    </w:p>
    <w:p w14:paraId="4603CB2D" w14:textId="77777777" w:rsidR="00BA4E80" w:rsidRDefault="00BA4E80">
      <w:pPr>
        <w:rPr>
          <w:rFonts w:ascii="Work Sans" w:eastAsia="Aptos" w:hAnsi="Work Sans" w:cs="Tahoma"/>
          <w:kern w:val="22"/>
          <w:sz w:val="24"/>
        </w:rPr>
      </w:pPr>
    </w:p>
    <w:p w14:paraId="1702C270" w14:textId="4088F3B4" w:rsidR="00BA4E80" w:rsidRPr="00AA2FC5" w:rsidRDefault="00BA4E80">
      <w:pPr>
        <w:rPr>
          <w:rFonts w:ascii="Work Sans" w:hAnsi="Work Sans"/>
          <w:sz w:val="24"/>
        </w:rPr>
      </w:pPr>
      <w:r>
        <w:rPr>
          <w:rFonts w:ascii="Work Sans" w:eastAsia="Aptos" w:hAnsi="Work Sans" w:cs="Tahoma"/>
          <w:kern w:val="22"/>
          <w:sz w:val="24"/>
        </w:rPr>
        <w:t>Info@lamledgeschool.co.uk</w:t>
      </w: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2"/>
          <w:footerReference w:type="default" r:id="rId23"/>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4"/>
      <w:footerReference w:type="default" r:id="rId25"/>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29F2C" w14:textId="77777777" w:rsidR="004C2723" w:rsidRDefault="004C2723" w:rsidP="00112F7C">
      <w:pPr>
        <w:spacing w:line="240" w:lineRule="auto"/>
      </w:pPr>
      <w:r>
        <w:separator/>
      </w:r>
    </w:p>
  </w:endnote>
  <w:endnote w:type="continuationSeparator" w:id="0">
    <w:p w14:paraId="20885437" w14:textId="77777777" w:rsidR="004C2723" w:rsidRDefault="004C2723"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2FA9" w14:textId="77777777" w:rsidR="004C2723" w:rsidRDefault="004C2723" w:rsidP="00112F7C">
      <w:pPr>
        <w:spacing w:line="240" w:lineRule="auto"/>
      </w:pPr>
      <w:r>
        <w:separator/>
      </w:r>
    </w:p>
  </w:footnote>
  <w:footnote w:type="continuationSeparator" w:id="0">
    <w:p w14:paraId="5A286259" w14:textId="77777777" w:rsidR="004C2723" w:rsidRDefault="004C2723"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45E6A07E" w:rsidR="008204C8" w:rsidRDefault="00BA4E80" w:rsidP="00BA4E80">
    <w:pPr>
      <w:pStyle w:val="Header"/>
      <w:spacing w:after="1440"/>
      <w:jc w:val="right"/>
    </w:pPr>
    <w:r w:rsidRPr="00BA4E80">
      <w:drawing>
        <wp:inline distT="0" distB="0" distL="0" distR="0" wp14:anchorId="3BA7CB34" wp14:editId="1D7E2CD7">
          <wp:extent cx="1143000" cy="1053353"/>
          <wp:effectExtent l="0" t="0" r="0" b="0"/>
          <wp:docPr id="406870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70789" name=""/>
                  <pic:cNvPicPr/>
                </pic:nvPicPr>
                <pic:blipFill>
                  <a:blip r:embed="rId1"/>
                  <a:stretch>
                    <a:fillRect/>
                  </a:stretch>
                </pic:blipFill>
                <pic:spPr>
                  <a:xfrm>
                    <a:off x="0" y="0"/>
                    <a:ext cx="1144707" cy="1054927"/>
                  </a:xfrm>
                  <a:prstGeom prst="rect">
                    <a:avLst/>
                  </a:prstGeom>
                </pic:spPr>
              </pic:pic>
            </a:graphicData>
          </a:graphic>
        </wp:inline>
      </w:drawing>
    </w:r>
    <w:r w:rsidR="00AF4AA5"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386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4C2723"/>
    <w:rsid w:val="00546B71"/>
    <w:rsid w:val="005743BB"/>
    <w:rsid w:val="005D7366"/>
    <w:rsid w:val="006F3B18"/>
    <w:rsid w:val="00717BC1"/>
    <w:rsid w:val="00725112"/>
    <w:rsid w:val="00776252"/>
    <w:rsid w:val="007A332C"/>
    <w:rsid w:val="007C3EB9"/>
    <w:rsid w:val="007D378A"/>
    <w:rsid w:val="007D7460"/>
    <w:rsid w:val="007E19F5"/>
    <w:rsid w:val="007E51D7"/>
    <w:rsid w:val="008204C8"/>
    <w:rsid w:val="00822A62"/>
    <w:rsid w:val="008235E6"/>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A4E80"/>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BA4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amledgeschool.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3.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4.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5</TotalTime>
  <Pages>9</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Laura J Smith</cp:lastModifiedBy>
  <cp:revision>2</cp:revision>
  <cp:lastPrinted>2026-06-19T16:14:00Z</cp:lastPrinted>
  <dcterms:created xsi:type="dcterms:W3CDTF">2026-09-06T19:00:00Z</dcterms:created>
  <dcterms:modified xsi:type="dcterms:W3CDTF">2026-09-06T19:00:00Z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